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ED8" w:rsidRDefault="00677ED8">
      <w:r w:rsidRPr="00677ED8">
        <w:rPr>
          <w:noProof/>
          <w:lang w:eastAsia="nl-NL"/>
        </w:rPr>
        <w:drawing>
          <wp:inline distT="0" distB="0" distL="0" distR="0">
            <wp:extent cx="5760720" cy="7680960"/>
            <wp:effectExtent l="0" t="0" r="0" b="0"/>
            <wp:docPr id="1" name="Afbeelding 1" descr="M:\Downloads\20191218_1055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Downloads\20191218_105526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ED8" w:rsidRDefault="00677ED8">
      <w:r>
        <w:br w:type="page"/>
      </w:r>
    </w:p>
    <w:p w:rsidR="00677ED8" w:rsidRDefault="00677ED8">
      <w:r w:rsidRPr="00677ED8">
        <w:rPr>
          <w:noProof/>
          <w:lang w:eastAsia="nl-NL"/>
        </w:rPr>
        <w:lastRenderedPageBreak/>
        <w:drawing>
          <wp:inline distT="0" distB="0" distL="0" distR="0">
            <wp:extent cx="5760720" cy="7680960"/>
            <wp:effectExtent l="0" t="0" r="0" b="0"/>
            <wp:docPr id="2" name="Afbeelding 2" descr="M:\Downloads\20191218_11455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Downloads\20191218_114550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ED8" w:rsidRDefault="00677ED8">
      <w:r>
        <w:br w:type="page"/>
      </w:r>
    </w:p>
    <w:p w:rsidR="00A10BFA" w:rsidRDefault="00677ED8">
      <w:r w:rsidRPr="00677ED8">
        <w:rPr>
          <w:noProof/>
          <w:lang w:eastAsia="nl-NL"/>
        </w:rPr>
        <w:lastRenderedPageBreak/>
        <w:drawing>
          <wp:inline distT="0" distB="0" distL="0" distR="0">
            <wp:extent cx="5760720" cy="7680960"/>
            <wp:effectExtent l="0" t="0" r="0" b="0"/>
            <wp:docPr id="3" name="Afbeelding 3" descr="M:\Downloads\20191218_11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Downloads\20191218_115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BFA" w:rsidRDefault="00A10BFA">
      <w:r>
        <w:br w:type="page"/>
      </w:r>
    </w:p>
    <w:p w:rsidR="00A10BFA" w:rsidRDefault="00A10BFA">
      <w:r w:rsidRPr="00A10BFA">
        <w:rPr>
          <w:noProof/>
          <w:lang w:eastAsia="nl-NL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Afbeelding 4" descr="M:\Downloads\20191218_13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Downloads\20191218_132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BFA" w:rsidRDefault="00A10BFA">
      <w:r>
        <w:br w:type="page"/>
      </w:r>
    </w:p>
    <w:p w:rsidR="00A10BFA" w:rsidRDefault="00A10BFA">
      <w:r w:rsidRPr="00A10BFA">
        <w:rPr>
          <w:noProof/>
          <w:lang w:eastAsia="nl-NL"/>
        </w:rPr>
        <w:lastRenderedPageBreak/>
        <w:drawing>
          <wp:inline distT="0" distB="0" distL="0" distR="0">
            <wp:extent cx="5760720" cy="7680960"/>
            <wp:effectExtent l="0" t="0" r="0" b="0"/>
            <wp:docPr id="5" name="Afbeelding 5" descr="M:\Downloads\20191218_13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Downloads\20191218_132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BFA" w:rsidRDefault="00A10BFA">
      <w:r>
        <w:br w:type="page"/>
      </w:r>
    </w:p>
    <w:p w:rsidR="00A10BFA" w:rsidRDefault="00A10BFA">
      <w:r w:rsidRPr="00A10BFA">
        <w:rPr>
          <w:noProof/>
          <w:lang w:eastAsia="nl-NL"/>
        </w:rPr>
        <w:lastRenderedPageBreak/>
        <w:drawing>
          <wp:inline distT="0" distB="0" distL="0" distR="0">
            <wp:extent cx="5760720" cy="7680960"/>
            <wp:effectExtent l="0" t="0" r="0" b="0"/>
            <wp:docPr id="6" name="Afbeelding 6" descr="M:\Downloads\20191218_13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Downloads\20191218_133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BFA" w:rsidRDefault="00A10BFA">
      <w:r>
        <w:br w:type="page"/>
      </w:r>
    </w:p>
    <w:p w:rsidR="00A10BFA" w:rsidRDefault="00A10BFA">
      <w:r w:rsidRPr="00A10BFA">
        <w:rPr>
          <w:noProof/>
          <w:lang w:eastAsia="nl-NL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Afbeelding 7" descr="M:\Downloads\20191218_14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Downloads\20191218_141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BFA" w:rsidRDefault="00A10BFA">
      <w:r>
        <w:br w:type="page"/>
      </w:r>
    </w:p>
    <w:p w:rsidR="00A10BFA" w:rsidRDefault="00A10BFA">
      <w:r w:rsidRPr="00A10BFA">
        <w:rPr>
          <w:noProof/>
          <w:lang w:eastAsia="nl-NL"/>
        </w:rPr>
        <w:lastRenderedPageBreak/>
        <w:drawing>
          <wp:inline distT="0" distB="0" distL="0" distR="0">
            <wp:extent cx="5760720" cy="7680960"/>
            <wp:effectExtent l="0" t="0" r="0" b="0"/>
            <wp:docPr id="8" name="Afbeelding 8" descr="M:\Downloads\20191218_14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Downloads\20191218_1405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BFA" w:rsidRDefault="00A10BFA">
      <w:r>
        <w:br w:type="page"/>
      </w:r>
    </w:p>
    <w:p w:rsidR="00A10BFA" w:rsidRDefault="00A10BFA">
      <w:r w:rsidRPr="00A10BFA">
        <w:rPr>
          <w:noProof/>
          <w:lang w:eastAsia="nl-NL"/>
        </w:rPr>
        <w:lastRenderedPageBreak/>
        <w:drawing>
          <wp:inline distT="0" distB="0" distL="0" distR="0">
            <wp:extent cx="5760720" cy="7680960"/>
            <wp:effectExtent l="0" t="0" r="0" b="0"/>
            <wp:docPr id="9" name="Afbeelding 9" descr="M:\Downloads\20191218_14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Downloads\20191218_1417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BFA" w:rsidRDefault="00A10BFA">
      <w:r>
        <w:br w:type="page"/>
      </w:r>
    </w:p>
    <w:p w:rsidR="00A10BFA" w:rsidRDefault="00A10BFA">
      <w:r w:rsidRPr="00A10BFA">
        <w:rPr>
          <w:noProof/>
          <w:lang w:eastAsia="nl-NL"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Afbeelding 10" descr="M:\Downloads\20191218_14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Downloads\20191218_1409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BFA" w:rsidRDefault="00A10BFA">
      <w:r>
        <w:br w:type="page"/>
      </w:r>
    </w:p>
    <w:p w:rsidR="00A10BFA" w:rsidRDefault="00A10BFA">
      <w:r w:rsidRPr="00A10BFA">
        <w:rPr>
          <w:noProof/>
          <w:lang w:eastAsia="nl-NL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Afbeelding 11" descr="M:\Downloads\20191218_14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Downloads\20191218_143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BFA" w:rsidRDefault="00A10BFA">
      <w:r>
        <w:br w:type="page"/>
      </w:r>
    </w:p>
    <w:p w:rsidR="00A10BFA" w:rsidRDefault="00A10BFA">
      <w:r w:rsidRPr="00A10BFA">
        <w:rPr>
          <w:noProof/>
          <w:lang w:eastAsia="nl-NL"/>
        </w:rPr>
        <w:lastRenderedPageBreak/>
        <w:drawing>
          <wp:inline distT="0" distB="0" distL="0" distR="0">
            <wp:extent cx="5760720" cy="4321379"/>
            <wp:effectExtent l="0" t="0" r="0" b="3175"/>
            <wp:docPr id="12" name="Afbeelding 12" descr="M:\Downloads\20191218_14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Downloads\20191218_1435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BFA" w:rsidRDefault="00A10BFA">
      <w:r>
        <w:br w:type="page"/>
      </w:r>
    </w:p>
    <w:p w:rsidR="00F47B9A" w:rsidRDefault="00A10BFA">
      <w:r w:rsidRPr="00A10BFA">
        <w:rPr>
          <w:noProof/>
          <w:lang w:eastAsia="nl-NL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Afbeelding 13" descr="M:\Downloads\20191218_15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Downloads\20191218_1515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7B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ED8"/>
    <w:rsid w:val="00677ED8"/>
    <w:rsid w:val="00A10BFA"/>
    <w:rsid w:val="00F4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7F8D46-CBE6-4488-BA46-4C5D03F07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1A93A6BD</Template>
  <TotalTime>23</TotalTime>
  <Pages>13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Skool Automatisering BV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ter Veer</dc:creator>
  <cp:keywords/>
  <dc:description/>
  <cp:lastModifiedBy>Peter ter Veer</cp:lastModifiedBy>
  <cp:revision>1</cp:revision>
  <dcterms:created xsi:type="dcterms:W3CDTF">2020-01-14T06:54:00Z</dcterms:created>
  <dcterms:modified xsi:type="dcterms:W3CDTF">2020-01-14T07:17:00Z</dcterms:modified>
</cp:coreProperties>
</file>